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XSpec="center" w:tblpY="4983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372"/>
      </w:tblGrid>
      <w:tr w:rsidR="00EC581F" w:rsidTr="00EC581F">
        <w:trPr>
          <w:trHeight w:val="637"/>
        </w:trPr>
        <w:tc>
          <w:tcPr>
            <w:tcW w:w="10372" w:type="dxa"/>
          </w:tcPr>
          <w:p w:rsidR="00EC581F" w:rsidRPr="00EC581F" w:rsidRDefault="00EC581F" w:rsidP="00EC581F">
            <w:pPr>
              <w:pStyle w:val="Heading2"/>
              <w:framePr w:hSpace="0" w:wrap="auto" w:hAnchor="text" w:xAlign="left" w:yAlign="inline"/>
            </w:pPr>
            <w:r w:rsidRPr="00EC581F">
              <w:t>Learn how to improve your well-being through small changes in how you eat, sleep, relax, and move</w:t>
            </w:r>
          </w:p>
        </w:tc>
      </w:tr>
    </w:tbl>
    <w:tbl>
      <w:tblPr>
        <w:tblpPr w:leftFromText="180" w:rightFromText="180" w:vertAnchor="text" w:horzAnchor="margin" w:tblpXSpec="center" w:tblpY="611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390"/>
      </w:tblGrid>
      <w:tr w:rsidR="00EC581F" w:rsidTr="00EC581F">
        <w:trPr>
          <w:trHeight w:val="3030"/>
        </w:trPr>
        <w:tc>
          <w:tcPr>
            <w:tcW w:w="10390" w:type="dxa"/>
          </w:tcPr>
          <w:p w:rsidR="00EC581F" w:rsidRPr="00AF300E" w:rsidRDefault="00EC581F" w:rsidP="00EC581F">
            <w:pPr>
              <w:spacing w:after="100"/>
              <w:jc w:val="center"/>
            </w:pPr>
            <w:r w:rsidRPr="00AF300E">
              <w:rPr>
                <w:noProof/>
                <w:lang w:eastAsia="en-US"/>
              </w:rPr>
              <mc:AlternateContent>
                <mc:Choice Requires="wps">
                  <w:drawing>
                    <wp:inline distT="0" distB="0" distL="0" distR="0" wp14:anchorId="24D30702" wp14:editId="4EC09970">
                      <wp:extent cx="981076" cy="0"/>
                      <wp:effectExtent l="0" t="19050" r="28575" b="19050"/>
                      <wp:docPr id="83" name="Straight Connector 83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5676C0CB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EoJ5gEAACMEAAAOAAAAZHJzL2Uyb0RvYy54bWysU9uO0zAQfUfiHyy/0yRF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ezEoJ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3730DD" w:rsidRPr="003730DD" w:rsidRDefault="003730DD" w:rsidP="003730DD">
            <w:pPr>
              <w:spacing w:before="0" w:after="100"/>
              <w:jc w:val="center"/>
            </w:pPr>
            <w:r w:rsidRPr="003730DD">
              <w:t>Tuesday, October 22- Eat Well</w:t>
            </w:r>
          </w:p>
          <w:p w:rsidR="003730DD" w:rsidRPr="003730DD" w:rsidRDefault="003730DD" w:rsidP="003730DD">
            <w:pPr>
              <w:spacing w:before="0" w:after="100"/>
              <w:jc w:val="center"/>
            </w:pPr>
            <w:r w:rsidRPr="003730DD">
              <w:t>Tuesday, November 5- Relax</w:t>
            </w:r>
          </w:p>
          <w:p w:rsidR="003730DD" w:rsidRPr="003730DD" w:rsidRDefault="003730DD" w:rsidP="003730DD">
            <w:pPr>
              <w:spacing w:before="0" w:after="100"/>
              <w:jc w:val="center"/>
            </w:pPr>
            <w:r w:rsidRPr="003730DD">
              <w:t>Tuesday, November 12- Move</w:t>
            </w:r>
          </w:p>
          <w:p w:rsidR="003730DD" w:rsidRDefault="003730DD" w:rsidP="00E63CAA">
            <w:pPr>
              <w:spacing w:before="0"/>
              <w:jc w:val="center"/>
            </w:pPr>
            <w:r w:rsidRPr="003730DD">
              <w:t>Tuesday, December 3- Sleep</w:t>
            </w:r>
          </w:p>
          <w:p w:rsidR="003730DD" w:rsidRPr="003730DD" w:rsidRDefault="003730DD" w:rsidP="00E63CAA">
            <w:pPr>
              <w:spacing w:before="0"/>
              <w:jc w:val="center"/>
            </w:pPr>
          </w:p>
          <w:p w:rsidR="00B73F52" w:rsidRPr="00B73F52" w:rsidRDefault="00B73F52" w:rsidP="00E63CAA">
            <w:pPr>
              <w:spacing w:before="0"/>
              <w:jc w:val="center"/>
            </w:pPr>
            <w:r w:rsidRPr="00B73F52">
              <w:t>All Sessions 1:00 pm – 1:50 pm in HSC 124</w:t>
            </w:r>
          </w:p>
          <w:p w:rsidR="00B73F52" w:rsidRPr="00B73F52" w:rsidRDefault="00B73F52" w:rsidP="00E63CAA">
            <w:pPr>
              <w:spacing w:before="0"/>
              <w:jc w:val="center"/>
            </w:pPr>
            <w:r w:rsidRPr="00B73F52">
              <w:t xml:space="preserve">FREE! No appointment needed!  </w:t>
            </w:r>
          </w:p>
          <w:p w:rsidR="00EC581F" w:rsidRPr="00AF300E" w:rsidRDefault="00EC581F" w:rsidP="00EC581F">
            <w:pPr>
              <w:jc w:val="center"/>
            </w:pPr>
          </w:p>
        </w:tc>
      </w:tr>
      <w:tr w:rsidR="00EC581F" w:rsidTr="00EC581F">
        <w:trPr>
          <w:trHeight w:val="1231"/>
        </w:trPr>
        <w:tc>
          <w:tcPr>
            <w:tcW w:w="10390" w:type="dxa"/>
          </w:tcPr>
          <w:p w:rsidR="00EC581F" w:rsidRPr="00AF300E" w:rsidRDefault="00EC581F" w:rsidP="00EC581F">
            <w:pPr>
              <w:spacing w:after="100"/>
              <w:jc w:val="center"/>
            </w:pPr>
            <w:r w:rsidRPr="00AF300E">
              <w:rPr>
                <w:noProof/>
                <w:lang w:eastAsia="en-US"/>
              </w:rPr>
              <mc:AlternateContent>
                <mc:Choice Requires="wps">
                  <w:drawing>
                    <wp:inline distT="0" distB="0" distL="0" distR="0" wp14:anchorId="4DCB42FD" wp14:editId="09D5D3EE">
                      <wp:extent cx="981076" cy="0"/>
                      <wp:effectExtent l="0" t="19050" r="28575" b="19050"/>
                      <wp:docPr id="84" name="Straight Connector 84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5511C831" id="Straight Connector 84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D645gEAACMEAAAOAAAAZHJzL2Uyb0RvYy54bWysU9uO0zAQfUfiHyy/0yQV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ueD64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EC581F" w:rsidRPr="00AF300E" w:rsidRDefault="00EC581F" w:rsidP="00EC581F">
            <w:pPr>
              <w:spacing w:after="100"/>
              <w:jc w:val="center"/>
            </w:pPr>
            <w:r>
              <w:t>Questions? call (360) 992-2614 or email chc@clark.edu</w:t>
            </w:r>
          </w:p>
        </w:tc>
      </w:tr>
      <w:tr w:rsidR="00EC581F" w:rsidTr="00EC581F">
        <w:trPr>
          <w:trHeight w:val="1231"/>
        </w:trPr>
        <w:tc>
          <w:tcPr>
            <w:tcW w:w="10390" w:type="dxa"/>
          </w:tcPr>
          <w:p w:rsidR="00EC581F" w:rsidRPr="00EC581F" w:rsidRDefault="00EC581F" w:rsidP="00EC581F">
            <w:pPr>
              <w:ind w:left="0"/>
              <w:jc w:val="center"/>
              <w:rPr>
                <w:color w:val="FFFFFF" w:themeColor="background1"/>
                <w:sz w:val="28"/>
                <w14:textFill>
                  <w14:noFill/>
                </w14:textFill>
              </w:rPr>
            </w:pPr>
            <w:r w:rsidRPr="00EC581F">
              <w:rPr>
                <w:iCs/>
                <w:sz w:val="28"/>
                <w:szCs w:val="32"/>
              </w:rPr>
              <w:t>If you need accommodation due to a disability in order to fully participate in this event, you should contact Clark College’s Disability Support Services Office at (360) 992-2314 or (360) 991-0901 (VP), or visit PUB 013</w:t>
            </w:r>
          </w:p>
          <w:p w:rsidR="00EC581F" w:rsidRPr="00AF300E" w:rsidRDefault="00EC581F" w:rsidP="00EC581F">
            <w:pPr>
              <w:spacing w:after="100"/>
              <w:jc w:val="center"/>
              <w:rPr>
                <w:noProof/>
                <w:lang w:eastAsia="en-US"/>
              </w:rPr>
            </w:pPr>
          </w:p>
        </w:tc>
      </w:tr>
    </w:tbl>
    <w:tbl>
      <w:tblPr>
        <w:tblpPr w:leftFromText="180" w:rightFromText="180" w:vertAnchor="text" w:horzAnchor="margin" w:tblpXSpec="center" w:tblpY="188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352"/>
      </w:tblGrid>
      <w:tr w:rsidR="00B73F52" w:rsidTr="00B73F52">
        <w:trPr>
          <w:trHeight w:val="1997"/>
        </w:trPr>
        <w:tc>
          <w:tcPr>
            <w:tcW w:w="10352" w:type="dxa"/>
          </w:tcPr>
          <w:p w:rsidR="00B73F52" w:rsidRPr="00EC581F" w:rsidRDefault="00B73F52" w:rsidP="00B73F52">
            <w:pPr>
              <w:pStyle w:val="Heading1"/>
              <w:framePr w:hSpace="0" w:wrap="auto" w:vAnchor="margin" w:xAlign="left" w:yAlign="inline"/>
            </w:pPr>
            <w:r w:rsidRPr="00EC581F">
              <w:t xml:space="preserve">Wellness </w:t>
            </w:r>
            <w:r>
              <w:t>WORKSHOPS</w:t>
            </w:r>
          </w:p>
          <w:p w:rsidR="00B73F52" w:rsidRPr="006B609A" w:rsidRDefault="00B73F52" w:rsidP="00B73F52">
            <w:pPr>
              <w:jc w:val="center"/>
            </w:pPr>
          </w:p>
        </w:tc>
      </w:tr>
    </w:tbl>
    <w:p w:rsidR="00024B92" w:rsidRPr="004008C9" w:rsidRDefault="00EC581F" w:rsidP="005325F0">
      <w:pPr>
        <w:spacing w:before="0"/>
        <w:ind w:left="0"/>
      </w:pPr>
      <w:bookmarkStart w:id="0" w:name="_GoBack"/>
      <w:bookmarkEnd w:id="0"/>
      <w:r>
        <w:rPr>
          <w:noProof/>
          <w:lang w:eastAsia="en-US"/>
        </w:rPr>
        <w:drawing>
          <wp:anchor distT="0" distB="0" distL="114300" distR="114300" simplePos="0" relativeHeight="251658240" behindDoc="1" locked="0" layoutInCell="1" allowOverlap="1" wp14:anchorId="30FF46B4" wp14:editId="4C482A9A">
            <wp:simplePos x="0" y="0"/>
            <wp:positionH relativeFrom="column">
              <wp:posOffset>0</wp:posOffset>
            </wp:positionH>
            <wp:positionV relativeFrom="paragraph">
              <wp:posOffset>-241962</wp:posOffset>
            </wp:positionV>
            <wp:extent cx="7772400" cy="10057765"/>
            <wp:effectExtent l="0" t="0" r="0" b="635"/>
            <wp:wrapNone/>
            <wp:docPr id="18" name="Picture 18" descr="colored background with feather like doo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24B92" w:rsidRPr="004008C9" w:rsidSect="005325F0">
      <w:headerReference w:type="default" r:id="rId7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C2B32" w:rsidRDefault="00DC2B32">
      <w:pPr>
        <w:spacing w:before="0"/>
      </w:pPr>
      <w:r>
        <w:separator/>
      </w:r>
    </w:p>
  </w:endnote>
  <w:endnote w:type="continuationSeparator" w:id="0">
    <w:p w:rsidR="00DC2B32" w:rsidRDefault="00DC2B32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C2B32" w:rsidRDefault="00DC2B32">
      <w:pPr>
        <w:spacing w:before="0"/>
      </w:pPr>
      <w:r>
        <w:separator/>
      </w:r>
    </w:p>
  </w:footnote>
  <w:footnote w:type="continuationSeparator" w:id="0">
    <w:p w:rsidR="00DC2B32" w:rsidRDefault="00DC2B32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7B21"/>
    <w:rsid w:val="00024B92"/>
    <w:rsid w:val="0003383B"/>
    <w:rsid w:val="00097B21"/>
    <w:rsid w:val="00101026"/>
    <w:rsid w:val="002D3176"/>
    <w:rsid w:val="003730DD"/>
    <w:rsid w:val="003B2720"/>
    <w:rsid w:val="003E6DF0"/>
    <w:rsid w:val="004008C9"/>
    <w:rsid w:val="004650EC"/>
    <w:rsid w:val="004A4B61"/>
    <w:rsid w:val="005325F0"/>
    <w:rsid w:val="005414BB"/>
    <w:rsid w:val="00673C5F"/>
    <w:rsid w:val="006B609A"/>
    <w:rsid w:val="00715CEC"/>
    <w:rsid w:val="00723AA3"/>
    <w:rsid w:val="00A51113"/>
    <w:rsid w:val="00AF300E"/>
    <w:rsid w:val="00B60DC0"/>
    <w:rsid w:val="00B73F52"/>
    <w:rsid w:val="00CA580F"/>
    <w:rsid w:val="00D85786"/>
    <w:rsid w:val="00DC2B32"/>
    <w:rsid w:val="00E63CAA"/>
    <w:rsid w:val="00EC58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ecimalSymbol w:val="."/>
  <w:listSeparator w:val=","/>
  <w14:docId w14:val="4F8F6E8C"/>
  <w15:chartTrackingRefBased/>
  <w15:docId w15:val="{451EA32B-BBAB-4DBC-8AE6-927A6B6297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Heading3"/>
    <w:next w:val="Normal"/>
    <w:unhideWhenUsed/>
    <w:qFormat/>
    <w:rsid w:val="00EC581F"/>
    <w:pPr>
      <w:framePr w:wrap="around" w:vAnchor="margin" w:hAnchor="margin" w:xAlign="center" w:y="5613"/>
      <w:outlineLvl w:val="1"/>
    </w:p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0448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0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luther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flyer.dotx</Template>
  <TotalTime>14</TotalTime>
  <Pages>1</Pages>
  <Words>88</Words>
  <Characters>502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Administrator</dc:creator>
  <cp:lastModifiedBy>Luther, Marianne</cp:lastModifiedBy>
  <cp:revision>7</cp:revision>
  <dcterms:created xsi:type="dcterms:W3CDTF">2018-08-29T18:50:00Z</dcterms:created>
  <dcterms:modified xsi:type="dcterms:W3CDTF">2019-08-08T21:31:00Z</dcterms:modified>
</cp:coreProperties>
</file>